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938"/>
        <w:gridCol w:w="3529"/>
        <w:gridCol w:w="518"/>
        <w:gridCol w:w="1350"/>
        <w:gridCol w:w="32"/>
        <w:gridCol w:w="3188"/>
      </w:tblGrid>
      <w:tr w:rsidR="00650259" w:rsidRPr="00846B76" w14:paraId="4FD67E52" w14:textId="77777777" w:rsidTr="00346DE2">
        <w:tc>
          <w:tcPr>
            <w:tcW w:w="1010" w:type="pct"/>
            <w:gridSpan w:val="2"/>
            <w:vAlign w:val="bottom"/>
          </w:tcPr>
          <w:p w14:paraId="3D943DBA" w14:textId="352A757A" w:rsidR="00650259" w:rsidRPr="00846B76" w:rsidRDefault="00F203F2" w:rsidP="00346DE2">
            <w:r w:rsidRPr="0004148D">
              <w:rPr>
                <w:color w:val="155078" w:themeColor="accent1"/>
              </w:rPr>
              <w:t>Name</w:t>
            </w:r>
          </w:p>
        </w:tc>
        <w:tc>
          <w:tcPr>
            <w:tcW w:w="3990" w:type="pct"/>
            <w:gridSpan w:val="5"/>
            <w:tcBorders>
              <w:bottom w:val="single" w:sz="4" w:space="0" w:color="auto"/>
            </w:tcBorders>
            <w:vAlign w:val="bottom"/>
          </w:tcPr>
          <w:p w14:paraId="7B10D55E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C83035E" w14:textId="77777777" w:rsidTr="00346DE2">
        <w:sdt>
          <w:sdtPr>
            <w:id w:val="-1470592894"/>
            <w:placeholder>
              <w:docPart w:val="DF15DC711F3547B1B84BAC542EA0F6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72B8DD56" w14:textId="77777777" w:rsidR="00650259" w:rsidRPr="00846B76" w:rsidRDefault="00346DE2" w:rsidP="00346DE2">
                <w:r w:rsidRPr="0004148D">
                  <w:rPr>
                    <w:color w:val="155078" w:themeColor="accent1"/>
                  </w:rPr>
                  <w:t>Last Name</w:t>
                </w:r>
              </w:p>
            </w:tc>
          </w:sdtContent>
        </w:sdt>
        <w:tc>
          <w:tcPr>
            <w:tcW w:w="3990" w:type="pct"/>
            <w:gridSpan w:val="5"/>
            <w:tcBorders>
              <w:bottom w:val="single" w:sz="4" w:space="0" w:color="auto"/>
            </w:tcBorders>
            <w:vAlign w:val="bottom"/>
          </w:tcPr>
          <w:p w14:paraId="39102C5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9EA86B7" w14:textId="77777777" w:rsidTr="00346DE2">
        <w:tc>
          <w:tcPr>
            <w:tcW w:w="1010" w:type="pct"/>
            <w:gridSpan w:val="2"/>
            <w:vAlign w:val="bottom"/>
          </w:tcPr>
          <w:p w14:paraId="36211BE9" w14:textId="50E776DF" w:rsidR="00650259" w:rsidRPr="00846B76" w:rsidRDefault="00F203F2" w:rsidP="00346DE2">
            <w:r w:rsidRPr="0004148D">
              <w:rPr>
                <w:color w:val="155078" w:themeColor="accent1"/>
              </w:rPr>
              <w:t>Phone</w:t>
            </w:r>
          </w:p>
        </w:tc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2F388B3E" w14:textId="77777777" w:rsidR="00650259" w:rsidRPr="00846B76" w:rsidRDefault="00650259" w:rsidP="00346DE2">
            <w:pPr>
              <w:spacing w:before="240"/>
            </w:pPr>
          </w:p>
        </w:tc>
        <w:tc>
          <w:tcPr>
            <w:tcW w:w="865" w:type="pct"/>
            <w:gridSpan w:val="2"/>
            <w:vAlign w:val="bottom"/>
          </w:tcPr>
          <w:p w14:paraId="27429BF2" w14:textId="286D6F13" w:rsidR="00650259" w:rsidRPr="00846B76" w:rsidRDefault="00F203F2" w:rsidP="00346DE2">
            <w:r w:rsidRPr="0004148D">
              <w:rPr>
                <w:color w:val="155078" w:themeColor="accent1"/>
              </w:rPr>
              <w:t>GPA</w:t>
            </w:r>
          </w:p>
        </w:tc>
        <w:tc>
          <w:tcPr>
            <w:tcW w:w="1491" w:type="pct"/>
            <w:gridSpan w:val="2"/>
            <w:tcBorders>
              <w:bottom w:val="single" w:sz="4" w:space="0" w:color="auto"/>
            </w:tcBorders>
            <w:vAlign w:val="bottom"/>
          </w:tcPr>
          <w:p w14:paraId="41656543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CAF9E5D" w14:textId="77777777" w:rsidTr="00346DE2">
        <w:sdt>
          <w:sdtPr>
            <w:id w:val="-965116832"/>
            <w:placeholder>
              <w:docPart w:val="5847247064F1472088C46B9DF75EE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653F1057" w14:textId="77777777" w:rsidR="00650259" w:rsidRPr="00846B76" w:rsidRDefault="00346DE2" w:rsidP="00346DE2">
                <w:r w:rsidRPr="0004148D">
                  <w:rPr>
                    <w:color w:val="155078" w:themeColor="accent1"/>
                  </w:rPr>
                  <w:t>Email</w:t>
                </w:r>
              </w:p>
            </w:tc>
          </w:sdtContent>
        </w:sdt>
        <w:tc>
          <w:tcPr>
            <w:tcW w:w="3990" w:type="pct"/>
            <w:gridSpan w:val="5"/>
            <w:tcBorders>
              <w:bottom w:val="single" w:sz="4" w:space="0" w:color="auto"/>
            </w:tcBorders>
            <w:vAlign w:val="bottom"/>
          </w:tcPr>
          <w:p w14:paraId="3F62CF1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F4167A6" w14:textId="77777777" w:rsidTr="00346DE2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085B3D0A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4C663E05" w14:textId="77777777" w:rsidTr="00346DE2">
        <w:tc>
          <w:tcPr>
            <w:tcW w:w="5000" w:type="pct"/>
            <w:gridSpan w:val="7"/>
            <w:vAlign w:val="bottom"/>
          </w:tcPr>
          <w:p w14:paraId="78573B69" w14:textId="40703247" w:rsidR="00346DE2" w:rsidRDefault="00F203F2" w:rsidP="00F203F2">
            <w:pPr>
              <w:pStyle w:val="ListParagraph"/>
              <w:numPr>
                <w:ilvl w:val="0"/>
                <w:numId w:val="23"/>
              </w:numPr>
              <w:spacing w:before="240"/>
            </w:pPr>
            <w:r w:rsidRPr="0004148D">
              <w:rPr>
                <w:color w:val="155078" w:themeColor="accent1"/>
              </w:rPr>
              <w:t>Why are you interested in becoming part of the lab</w:t>
            </w:r>
            <w:r>
              <w:t>?</w:t>
            </w:r>
          </w:p>
          <w:p w14:paraId="103B4A37" w14:textId="77777777" w:rsidR="00F203F2" w:rsidRDefault="00F203F2" w:rsidP="001C4A3D">
            <w:pPr>
              <w:spacing w:before="240"/>
            </w:pPr>
          </w:p>
          <w:p w14:paraId="469DED76" w14:textId="77777777" w:rsidR="00F203F2" w:rsidRDefault="00F203F2" w:rsidP="001C4A3D">
            <w:pPr>
              <w:spacing w:before="240"/>
            </w:pPr>
          </w:p>
          <w:p w14:paraId="7B321BED" w14:textId="4D9ACC56" w:rsidR="00F203F2" w:rsidRDefault="00F203F2" w:rsidP="001C4A3D">
            <w:pPr>
              <w:spacing w:before="240"/>
            </w:pPr>
          </w:p>
        </w:tc>
      </w:tr>
      <w:tr w:rsidR="00F203F2" w:rsidRPr="00846B76" w14:paraId="4F557469" w14:textId="77777777" w:rsidTr="00F203F2">
        <w:tc>
          <w:tcPr>
            <w:tcW w:w="5000" w:type="pct"/>
            <w:gridSpan w:val="7"/>
          </w:tcPr>
          <w:p w14:paraId="2F043441" w14:textId="32753114" w:rsidR="00F203F2" w:rsidRPr="0004148D" w:rsidRDefault="00F203F2" w:rsidP="00F203F2">
            <w:pPr>
              <w:pStyle w:val="ListParagraph"/>
              <w:numPr>
                <w:ilvl w:val="0"/>
                <w:numId w:val="23"/>
              </w:num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Which psychology courses have you taken (check all that apply)?</w:t>
            </w:r>
          </w:p>
        </w:tc>
      </w:tr>
      <w:tr w:rsidR="00F203F2" w:rsidRPr="00846B76" w14:paraId="25E1D1CF" w14:textId="77777777" w:rsidTr="00F203F2">
        <w:tc>
          <w:tcPr>
            <w:tcW w:w="576" w:type="pct"/>
          </w:tcPr>
          <w:p w14:paraId="1C5FAEF9" w14:textId="77777777" w:rsidR="00F203F2" w:rsidRPr="00346DE2" w:rsidRDefault="00F203F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308" w:type="pct"/>
            <w:gridSpan w:val="3"/>
            <w:vAlign w:val="bottom"/>
          </w:tcPr>
          <w:p w14:paraId="37FF657A" w14:textId="77777777" w:rsidR="00F203F2" w:rsidRDefault="00F203F2" w:rsidP="00346DE2">
            <w:r w:rsidRPr="0004148D">
              <w:rPr>
                <w:color w:val="155078" w:themeColor="accent1"/>
              </w:rPr>
              <w:t>203</w:t>
            </w:r>
          </w:p>
        </w:tc>
        <w:tc>
          <w:tcPr>
            <w:tcW w:w="640" w:type="pct"/>
            <w:gridSpan w:val="2"/>
            <w:vAlign w:val="bottom"/>
          </w:tcPr>
          <w:p w14:paraId="5BE4D0C3" w14:textId="26A27872" w:rsidR="00F203F2" w:rsidRDefault="00F203F2" w:rsidP="00F203F2">
            <w:pPr>
              <w:jc w:val="right"/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1476" w:type="pct"/>
            <w:vAlign w:val="bottom"/>
          </w:tcPr>
          <w:p w14:paraId="1DC83D3B" w14:textId="5ED30489" w:rsidR="00F203F2" w:rsidRPr="0004148D" w:rsidRDefault="00F203F2" w:rsidP="00346DE2">
            <w:p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305</w:t>
            </w:r>
          </w:p>
        </w:tc>
      </w:tr>
      <w:tr w:rsidR="00F203F2" w:rsidRPr="00846B76" w14:paraId="51D92BF4" w14:textId="77777777" w:rsidTr="00F203F2">
        <w:tc>
          <w:tcPr>
            <w:tcW w:w="576" w:type="pct"/>
          </w:tcPr>
          <w:p w14:paraId="1E928099" w14:textId="77777777" w:rsidR="00F203F2" w:rsidRPr="00346DE2" w:rsidRDefault="00F203F2" w:rsidP="001A2045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308" w:type="pct"/>
            <w:gridSpan w:val="3"/>
            <w:vAlign w:val="bottom"/>
          </w:tcPr>
          <w:p w14:paraId="755C39DB" w14:textId="317F488B" w:rsidR="00F203F2" w:rsidRDefault="00F203F2" w:rsidP="001A2045">
            <w:r w:rsidRPr="0004148D">
              <w:rPr>
                <w:color w:val="155078" w:themeColor="accent1"/>
              </w:rPr>
              <w:t>306</w:t>
            </w:r>
          </w:p>
        </w:tc>
        <w:tc>
          <w:tcPr>
            <w:tcW w:w="640" w:type="pct"/>
            <w:gridSpan w:val="2"/>
            <w:vAlign w:val="bottom"/>
          </w:tcPr>
          <w:p w14:paraId="6E248350" w14:textId="77777777" w:rsidR="00F203F2" w:rsidRDefault="00F203F2" w:rsidP="001A2045">
            <w:pPr>
              <w:jc w:val="right"/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1476" w:type="pct"/>
            <w:vAlign w:val="bottom"/>
          </w:tcPr>
          <w:p w14:paraId="09CE7E8A" w14:textId="31CAEA6E" w:rsidR="00F203F2" w:rsidRPr="0004148D" w:rsidRDefault="00F203F2" w:rsidP="001A2045">
            <w:p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30</w:t>
            </w:r>
            <w:r w:rsidR="00C955F8">
              <w:rPr>
                <w:color w:val="155078" w:themeColor="accent1"/>
              </w:rPr>
              <w:t>7</w:t>
            </w:r>
          </w:p>
        </w:tc>
      </w:tr>
      <w:tr w:rsidR="00F203F2" w:rsidRPr="00846B76" w14:paraId="4F4C56E1" w14:textId="77777777" w:rsidTr="00F203F2">
        <w:tc>
          <w:tcPr>
            <w:tcW w:w="576" w:type="pct"/>
          </w:tcPr>
          <w:p w14:paraId="0BAF6478" w14:textId="77777777" w:rsidR="00F203F2" w:rsidRPr="00346DE2" w:rsidRDefault="00F203F2" w:rsidP="001A2045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308" w:type="pct"/>
            <w:gridSpan w:val="3"/>
            <w:vAlign w:val="bottom"/>
          </w:tcPr>
          <w:p w14:paraId="62ADFBA6" w14:textId="7D67A2FB" w:rsidR="00F203F2" w:rsidRPr="0004148D" w:rsidRDefault="00F203F2" w:rsidP="001A2045">
            <w:p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375 (health psych)</w:t>
            </w:r>
          </w:p>
        </w:tc>
        <w:tc>
          <w:tcPr>
            <w:tcW w:w="640" w:type="pct"/>
            <w:gridSpan w:val="2"/>
            <w:vAlign w:val="bottom"/>
          </w:tcPr>
          <w:p w14:paraId="479C0804" w14:textId="77777777" w:rsidR="00F203F2" w:rsidRDefault="00F203F2" w:rsidP="001A2045">
            <w:pPr>
              <w:jc w:val="right"/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1476" w:type="pct"/>
            <w:vAlign w:val="bottom"/>
          </w:tcPr>
          <w:p w14:paraId="47EC4CD5" w14:textId="58B90B24" w:rsidR="00F203F2" w:rsidRPr="0004148D" w:rsidRDefault="00F203F2" w:rsidP="001A2045">
            <w:p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377 (positive psych)</w:t>
            </w:r>
          </w:p>
        </w:tc>
      </w:tr>
      <w:tr w:rsidR="00F203F2" w:rsidRPr="00846B76" w14:paraId="3E4AB48E" w14:textId="77777777" w:rsidTr="00F203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76" w:type="pct"/>
          </w:tcPr>
          <w:p w14:paraId="1DB82683" w14:textId="77777777" w:rsidR="00F203F2" w:rsidRPr="00346DE2" w:rsidRDefault="00F203F2" w:rsidP="001A2045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308" w:type="pct"/>
            <w:gridSpan w:val="3"/>
          </w:tcPr>
          <w:p w14:paraId="3CAA23AA" w14:textId="70D8C4CF" w:rsidR="00F203F2" w:rsidRPr="0004148D" w:rsidRDefault="00D3226D" w:rsidP="001A2045">
            <w:p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472 (health seminar)</w:t>
            </w:r>
          </w:p>
        </w:tc>
        <w:tc>
          <w:tcPr>
            <w:tcW w:w="640" w:type="pct"/>
            <w:gridSpan w:val="2"/>
          </w:tcPr>
          <w:p w14:paraId="662713D0" w14:textId="77777777" w:rsidR="00F203F2" w:rsidRDefault="00F203F2" w:rsidP="001A2045">
            <w:pPr>
              <w:jc w:val="right"/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1476" w:type="pct"/>
          </w:tcPr>
          <w:p w14:paraId="042FF15A" w14:textId="71EE8C13" w:rsidR="00F203F2" w:rsidRPr="0004148D" w:rsidRDefault="00D3226D" w:rsidP="001A2045">
            <w:p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4XX (other seminar)</w:t>
            </w:r>
          </w:p>
        </w:tc>
      </w:tr>
      <w:tr w:rsidR="00346DE2" w:rsidRPr="00846B76" w14:paraId="411FC80E" w14:textId="77777777" w:rsidTr="00F203F2">
        <w:tc>
          <w:tcPr>
            <w:tcW w:w="576" w:type="pct"/>
          </w:tcPr>
          <w:p w14:paraId="633AAFB7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6"/>
            <w:vAlign w:val="bottom"/>
          </w:tcPr>
          <w:p w14:paraId="74DD30CE" w14:textId="3A58D9F7" w:rsidR="00346DE2" w:rsidRPr="0004148D" w:rsidRDefault="00D3226D" w:rsidP="00346DE2">
            <w:r w:rsidRPr="0004148D">
              <w:rPr>
                <w:color w:val="155078" w:themeColor="accent1"/>
              </w:rPr>
              <w:t>Related courses in this or other departments (describe)</w:t>
            </w:r>
            <w:r w:rsidR="0004148D">
              <w:rPr>
                <w:color w:val="155078" w:themeColor="accent1"/>
              </w:rPr>
              <w:t xml:space="preserve">         </w:t>
            </w:r>
          </w:p>
          <w:p w14:paraId="5D73DE30" w14:textId="425FEB93" w:rsidR="00D3226D" w:rsidRPr="0004148D" w:rsidRDefault="00D3226D" w:rsidP="00346DE2">
            <w:pPr>
              <w:rPr>
                <w:color w:val="155078" w:themeColor="accent1"/>
              </w:rPr>
            </w:pPr>
          </w:p>
        </w:tc>
      </w:tr>
      <w:tr w:rsidR="00D3226D" w:rsidRPr="00846B76" w14:paraId="3A6F67B4" w14:textId="77777777" w:rsidTr="00D3226D">
        <w:tc>
          <w:tcPr>
            <w:tcW w:w="5000" w:type="pct"/>
            <w:gridSpan w:val="7"/>
          </w:tcPr>
          <w:p w14:paraId="782EE761" w14:textId="7F440E2C" w:rsidR="00D3226D" w:rsidRPr="0004148D" w:rsidRDefault="00D3226D" w:rsidP="00D3226D">
            <w:pPr>
              <w:pStyle w:val="ListParagraph"/>
              <w:numPr>
                <w:ilvl w:val="0"/>
                <w:numId w:val="23"/>
              </w:num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Do you want to receive course credit (Psy 300 or 400) for your lab work?</w:t>
            </w:r>
          </w:p>
        </w:tc>
      </w:tr>
      <w:tr w:rsidR="00D3226D" w:rsidRPr="00846B76" w14:paraId="3EF4925E" w14:textId="77777777" w:rsidTr="00D3226D">
        <w:tc>
          <w:tcPr>
            <w:tcW w:w="576" w:type="pct"/>
          </w:tcPr>
          <w:p w14:paraId="33BC2B6D" w14:textId="77777777" w:rsidR="00D3226D" w:rsidRPr="00346DE2" w:rsidRDefault="00D3226D" w:rsidP="001A2045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308" w:type="pct"/>
            <w:gridSpan w:val="3"/>
            <w:vAlign w:val="bottom"/>
          </w:tcPr>
          <w:p w14:paraId="54DACDE9" w14:textId="7029F221" w:rsidR="00D3226D" w:rsidRPr="0004148D" w:rsidRDefault="00D3226D" w:rsidP="001A2045">
            <w:p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Yes</w:t>
            </w:r>
          </w:p>
        </w:tc>
        <w:tc>
          <w:tcPr>
            <w:tcW w:w="640" w:type="pct"/>
            <w:gridSpan w:val="2"/>
            <w:vAlign w:val="bottom"/>
          </w:tcPr>
          <w:p w14:paraId="691A5143" w14:textId="77777777" w:rsidR="00D3226D" w:rsidRDefault="00D3226D" w:rsidP="001A2045">
            <w:pPr>
              <w:jc w:val="right"/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1476" w:type="pct"/>
            <w:vAlign w:val="bottom"/>
          </w:tcPr>
          <w:p w14:paraId="31AC6D94" w14:textId="6BB4061B" w:rsidR="00D3226D" w:rsidRDefault="00D3226D" w:rsidP="001A2045">
            <w:r w:rsidRPr="0004148D">
              <w:rPr>
                <w:color w:val="155078" w:themeColor="accent1"/>
              </w:rPr>
              <w:t>No</w:t>
            </w:r>
          </w:p>
        </w:tc>
      </w:tr>
      <w:tr w:rsidR="00346DE2" w:rsidRPr="00846B76" w14:paraId="100EF13B" w14:textId="77777777" w:rsidTr="00F203F2">
        <w:tc>
          <w:tcPr>
            <w:tcW w:w="576" w:type="pct"/>
          </w:tcPr>
          <w:p w14:paraId="5EEA3AC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6"/>
            <w:vAlign w:val="bottom"/>
          </w:tcPr>
          <w:p w14:paraId="5ADDF50E" w14:textId="2F0EE4E0" w:rsidR="00346DE2" w:rsidRDefault="00D3226D" w:rsidP="00346DE2">
            <w:r w:rsidRPr="0004148D">
              <w:rPr>
                <w:color w:val="155078" w:themeColor="accent1"/>
              </w:rPr>
              <w:t>Unsure</w:t>
            </w:r>
          </w:p>
        </w:tc>
      </w:tr>
      <w:tr w:rsidR="0004148D" w:rsidRPr="00846B76" w14:paraId="06A4DFEF" w14:textId="77777777" w:rsidTr="0004148D">
        <w:tc>
          <w:tcPr>
            <w:tcW w:w="5000" w:type="pct"/>
            <w:gridSpan w:val="7"/>
          </w:tcPr>
          <w:p w14:paraId="1552BA20" w14:textId="77777777" w:rsidR="0004148D" w:rsidRPr="0004148D" w:rsidRDefault="0004148D" w:rsidP="0004148D">
            <w:pPr>
              <w:pStyle w:val="ListParagraph"/>
              <w:numPr>
                <w:ilvl w:val="0"/>
                <w:numId w:val="23"/>
              </w:num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Do you have other research experience? It is okay if not, but describe it if you do!</w:t>
            </w:r>
          </w:p>
          <w:p w14:paraId="237462A0" w14:textId="77777777" w:rsidR="0004148D" w:rsidRDefault="0004148D" w:rsidP="0004148D">
            <w:pPr>
              <w:pStyle w:val="ListParagraph"/>
            </w:pPr>
          </w:p>
          <w:p w14:paraId="189426E5" w14:textId="21BB2482" w:rsidR="0004148D" w:rsidRDefault="0004148D" w:rsidP="0004148D">
            <w:pPr>
              <w:pStyle w:val="ListParagraph"/>
            </w:pPr>
          </w:p>
        </w:tc>
      </w:tr>
      <w:tr w:rsidR="0004148D" w:rsidRPr="00846B76" w14:paraId="2AAF64FB" w14:textId="77777777" w:rsidTr="0004148D">
        <w:tc>
          <w:tcPr>
            <w:tcW w:w="5000" w:type="pct"/>
            <w:gridSpan w:val="7"/>
          </w:tcPr>
          <w:p w14:paraId="000A6ACA" w14:textId="6680E9E8" w:rsidR="0004148D" w:rsidRDefault="00276327" w:rsidP="00276327">
            <w:pPr>
              <w:pStyle w:val="ListParagraph"/>
              <w:numPr>
                <w:ilvl w:val="0"/>
                <w:numId w:val="23"/>
              </w:numPr>
            </w:pPr>
            <w:r w:rsidRPr="00276327">
              <w:rPr>
                <w:color w:val="155078" w:themeColor="accent1"/>
              </w:rPr>
              <w:t>Are you available to attend weekly meetings at 12:00 on Tuesdays?</w:t>
            </w:r>
          </w:p>
        </w:tc>
      </w:tr>
      <w:tr w:rsidR="00276327" w:rsidRPr="00846B76" w14:paraId="3E805575" w14:textId="77777777" w:rsidTr="001A2045">
        <w:tc>
          <w:tcPr>
            <w:tcW w:w="576" w:type="pct"/>
          </w:tcPr>
          <w:p w14:paraId="4E86CAB2" w14:textId="77777777" w:rsidR="00276327" w:rsidRPr="00346DE2" w:rsidRDefault="00276327" w:rsidP="001A2045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2308" w:type="pct"/>
            <w:gridSpan w:val="3"/>
            <w:vAlign w:val="bottom"/>
          </w:tcPr>
          <w:p w14:paraId="241AF70B" w14:textId="77777777" w:rsidR="00276327" w:rsidRPr="0004148D" w:rsidRDefault="00276327" w:rsidP="001A2045">
            <w:pPr>
              <w:rPr>
                <w:color w:val="155078" w:themeColor="accent1"/>
              </w:rPr>
            </w:pPr>
            <w:r w:rsidRPr="0004148D">
              <w:rPr>
                <w:color w:val="155078" w:themeColor="accent1"/>
              </w:rPr>
              <w:t>Yes</w:t>
            </w:r>
          </w:p>
        </w:tc>
        <w:tc>
          <w:tcPr>
            <w:tcW w:w="640" w:type="pct"/>
            <w:gridSpan w:val="2"/>
            <w:vAlign w:val="bottom"/>
          </w:tcPr>
          <w:p w14:paraId="39841572" w14:textId="77777777" w:rsidR="00276327" w:rsidRDefault="00276327" w:rsidP="001A2045">
            <w:pPr>
              <w:jc w:val="right"/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1476" w:type="pct"/>
            <w:vAlign w:val="bottom"/>
          </w:tcPr>
          <w:p w14:paraId="1B3795F3" w14:textId="77777777" w:rsidR="00276327" w:rsidRDefault="00276327" w:rsidP="001A2045">
            <w:r w:rsidRPr="0004148D">
              <w:rPr>
                <w:color w:val="155078" w:themeColor="accent1"/>
              </w:rPr>
              <w:t>No</w:t>
            </w:r>
          </w:p>
        </w:tc>
      </w:tr>
      <w:tr w:rsidR="00276327" w:rsidRPr="00846B76" w14:paraId="541FC0A9" w14:textId="77777777" w:rsidTr="00276327">
        <w:tc>
          <w:tcPr>
            <w:tcW w:w="5000" w:type="pct"/>
            <w:gridSpan w:val="7"/>
          </w:tcPr>
          <w:p w14:paraId="6CCA2C4B" w14:textId="042F5F54" w:rsidR="00A81C32" w:rsidRDefault="00A81C32" w:rsidP="00276327">
            <w:pPr>
              <w:pStyle w:val="ListParagraph"/>
              <w:numPr>
                <w:ilvl w:val="0"/>
                <w:numId w:val="23"/>
              </w:numPr>
              <w:spacing w:before="120"/>
              <w:rPr>
                <w:color w:val="155078" w:themeColor="accent1"/>
              </w:rPr>
            </w:pPr>
            <w:r>
              <w:rPr>
                <w:color w:val="155078" w:themeColor="accent1"/>
              </w:rPr>
              <w:t xml:space="preserve">In general, what days/times of days are you most available? </w:t>
            </w:r>
          </w:p>
          <w:p w14:paraId="2868D995" w14:textId="77777777" w:rsidR="00A81C32" w:rsidRPr="00A81C32" w:rsidRDefault="00A81C32" w:rsidP="00A81C32">
            <w:pPr>
              <w:pStyle w:val="ListParagraph"/>
              <w:spacing w:before="120"/>
              <w:rPr>
                <w:color w:val="155078" w:themeColor="accent1"/>
              </w:rPr>
            </w:pPr>
          </w:p>
          <w:p w14:paraId="15EA2F28" w14:textId="4F952B0F" w:rsidR="00276327" w:rsidRDefault="00276327" w:rsidP="00276327">
            <w:pPr>
              <w:spacing w:before="120"/>
            </w:pPr>
          </w:p>
        </w:tc>
      </w:tr>
      <w:tr w:rsidR="00A81C32" w:rsidRPr="00846B76" w14:paraId="550051A1" w14:textId="77777777" w:rsidTr="00276327">
        <w:tc>
          <w:tcPr>
            <w:tcW w:w="5000" w:type="pct"/>
            <w:gridSpan w:val="7"/>
          </w:tcPr>
          <w:p w14:paraId="2B96D89A" w14:textId="6204A542" w:rsidR="00A81C32" w:rsidRPr="00B66FCA" w:rsidRDefault="00A81C32" w:rsidP="00A81C32">
            <w:pPr>
              <w:pStyle w:val="ListParagraph"/>
              <w:numPr>
                <w:ilvl w:val="0"/>
                <w:numId w:val="23"/>
              </w:numPr>
              <w:spacing w:before="120"/>
              <w:rPr>
                <w:color w:val="155078" w:themeColor="accent1"/>
              </w:rPr>
            </w:pPr>
            <w:r w:rsidRPr="00A81C32">
              <w:rPr>
                <w:color w:val="155078" w:themeColor="accent1"/>
              </w:rPr>
              <w:t>Is there anything else I should know?</w:t>
            </w:r>
          </w:p>
        </w:tc>
      </w:tr>
    </w:tbl>
    <w:p w14:paraId="6AA33E08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A81C32">
      <w:headerReference w:type="default" r:id="rId10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7AC2A" w14:textId="77777777" w:rsidR="0065482E" w:rsidRDefault="0065482E" w:rsidP="00650259">
      <w:pPr>
        <w:spacing w:after="0" w:line="240" w:lineRule="auto"/>
      </w:pPr>
      <w:r>
        <w:separator/>
      </w:r>
    </w:p>
  </w:endnote>
  <w:endnote w:type="continuationSeparator" w:id="0">
    <w:p w14:paraId="1543D2DC" w14:textId="77777777" w:rsidR="0065482E" w:rsidRDefault="0065482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8A923D-781C-4552-AFE6-B95410FEDFE8}"/>
    <w:embedBold r:id="rId2" w:fontKey="{5D890E43-2A8D-4C68-9C12-A4A1ABE05520}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A642784-C413-4663-86F0-30D72E821198}"/>
    <w:embedBold r:id="rId4" w:fontKey="{1833FE4D-E9CA-40B3-9158-27F810BE8CF4}"/>
    <w:embedItalic r:id="rId5" w:fontKey="{3039014F-EA08-4892-9346-258DEC270E9B}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6" w:fontKey="{25A7C59C-9570-43D0-9085-95905F434EA6}"/>
    <w:embedBold r:id="rId7" w:fontKey="{B14835F8-FCEF-4A51-81BF-4B59EA82DA94}"/>
    <w:embedItalic r:id="rId8" w:fontKey="{C02585CA-9510-45FE-80C7-7ACC10BB87A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2FD84FA-4599-4373-92F6-6A4FD96C168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7C83BAC4-4F9B-4EC4-B3EA-EB9B45EB6D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02E9B" w14:textId="77777777" w:rsidR="0065482E" w:rsidRDefault="0065482E" w:rsidP="00650259">
      <w:pPr>
        <w:spacing w:after="0" w:line="240" w:lineRule="auto"/>
      </w:pPr>
      <w:r>
        <w:separator/>
      </w:r>
    </w:p>
  </w:footnote>
  <w:footnote w:type="continuationSeparator" w:id="0">
    <w:p w14:paraId="5CF9883F" w14:textId="77777777" w:rsidR="0065482E" w:rsidRDefault="0065482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15" w:type="dxa"/>
      <w:shd w:val="clear" w:color="auto" w:fill="731F1C" w:themeFill="accent5"/>
      <w:tblLook w:val="04A0" w:firstRow="1" w:lastRow="0" w:firstColumn="1" w:lastColumn="0" w:noHBand="0" w:noVBand="1"/>
    </w:tblPr>
    <w:tblGrid>
      <w:gridCol w:w="1809"/>
      <w:gridCol w:w="9006"/>
    </w:tblGrid>
    <w:tr w:rsidR="00731F26" w:rsidRPr="00731F26" w14:paraId="40B4C129" w14:textId="77777777" w:rsidTr="00A81C32">
      <w:trPr>
        <w:trHeight w:val="1054"/>
      </w:trPr>
      <w:tc>
        <w:tcPr>
          <w:tcW w:w="1809" w:type="dxa"/>
          <w:shd w:val="clear" w:color="auto" w:fill="154F77" w:themeFill="accent2" w:themeFillTint="E6"/>
          <w:vAlign w:val="center"/>
        </w:tcPr>
        <w:p w14:paraId="44EA784A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16551DF" wp14:editId="7702833E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06" w:type="dxa"/>
          <w:shd w:val="clear" w:color="auto" w:fill="154F77" w:themeFill="accent2" w:themeFillTint="E6"/>
          <w:vAlign w:val="center"/>
        </w:tcPr>
        <w:p w14:paraId="721592FC" w14:textId="1F243A5F" w:rsidR="00576892" w:rsidRPr="00731F26" w:rsidRDefault="00F203F2" w:rsidP="00A81C32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Lehman Lab Research Assistant Application</w:t>
          </w:r>
        </w:p>
      </w:tc>
    </w:tr>
  </w:tbl>
  <w:p w14:paraId="71632639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452809"/>
    <w:multiLevelType w:val="hybridMultilevel"/>
    <w:tmpl w:val="953C8BFA"/>
    <w:lvl w:ilvl="0" w:tplc="69A2D83C">
      <w:start w:val="1"/>
      <w:numFmt w:val="decimal"/>
      <w:lvlText w:val="%1."/>
      <w:lvlJc w:val="left"/>
      <w:pPr>
        <w:ind w:left="720" w:hanging="360"/>
      </w:pPr>
      <w:rPr>
        <w:rFonts w:hint="default"/>
        <w:color w:val="155078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27953056">
    <w:abstractNumId w:val="12"/>
  </w:num>
  <w:num w:numId="2" w16cid:durableId="586962594">
    <w:abstractNumId w:val="8"/>
  </w:num>
  <w:num w:numId="3" w16cid:durableId="697270190">
    <w:abstractNumId w:val="16"/>
  </w:num>
  <w:num w:numId="4" w16cid:durableId="934242595">
    <w:abstractNumId w:val="13"/>
  </w:num>
  <w:num w:numId="5" w16cid:durableId="1446073214">
    <w:abstractNumId w:val="14"/>
  </w:num>
  <w:num w:numId="6" w16cid:durableId="1161777607">
    <w:abstractNumId w:val="20"/>
  </w:num>
  <w:num w:numId="7" w16cid:durableId="848982351">
    <w:abstractNumId w:val="7"/>
  </w:num>
  <w:num w:numId="8" w16cid:durableId="1125465294">
    <w:abstractNumId w:val="11"/>
  </w:num>
  <w:num w:numId="9" w16cid:durableId="1182207946">
    <w:abstractNumId w:val="18"/>
  </w:num>
  <w:num w:numId="10" w16cid:durableId="815075675">
    <w:abstractNumId w:val="1"/>
  </w:num>
  <w:num w:numId="11" w16cid:durableId="1218929914">
    <w:abstractNumId w:val="6"/>
  </w:num>
  <w:num w:numId="12" w16cid:durableId="962688080">
    <w:abstractNumId w:val="0"/>
  </w:num>
  <w:num w:numId="13" w16cid:durableId="360982643">
    <w:abstractNumId w:val="2"/>
  </w:num>
  <w:num w:numId="14" w16cid:durableId="408121408">
    <w:abstractNumId w:val="10"/>
  </w:num>
  <w:num w:numId="15" w16cid:durableId="322861159">
    <w:abstractNumId w:val="9"/>
  </w:num>
  <w:num w:numId="16" w16cid:durableId="2100102975">
    <w:abstractNumId w:val="17"/>
  </w:num>
  <w:num w:numId="17" w16cid:durableId="1699162537">
    <w:abstractNumId w:val="3"/>
  </w:num>
  <w:num w:numId="18" w16cid:durableId="1512600586">
    <w:abstractNumId w:val="22"/>
  </w:num>
  <w:num w:numId="19" w16cid:durableId="1692494450">
    <w:abstractNumId w:val="19"/>
  </w:num>
  <w:num w:numId="20" w16cid:durableId="111900332">
    <w:abstractNumId w:val="15"/>
  </w:num>
  <w:num w:numId="21" w16cid:durableId="116068868">
    <w:abstractNumId w:val="21"/>
  </w:num>
  <w:num w:numId="22" w16cid:durableId="832719241">
    <w:abstractNumId w:val="5"/>
  </w:num>
  <w:num w:numId="23" w16cid:durableId="20602835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3F2"/>
    <w:rsid w:val="0004148D"/>
    <w:rsid w:val="00052382"/>
    <w:rsid w:val="0006568A"/>
    <w:rsid w:val="00076F0F"/>
    <w:rsid w:val="00084253"/>
    <w:rsid w:val="000D1F49"/>
    <w:rsid w:val="001727CA"/>
    <w:rsid w:val="001C4A3D"/>
    <w:rsid w:val="002462F3"/>
    <w:rsid w:val="00276327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5482E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81C32"/>
    <w:rsid w:val="00B25CE8"/>
    <w:rsid w:val="00B66FCA"/>
    <w:rsid w:val="00BB4CF3"/>
    <w:rsid w:val="00BD4753"/>
    <w:rsid w:val="00BD5CB1"/>
    <w:rsid w:val="00BE62EE"/>
    <w:rsid w:val="00C003BA"/>
    <w:rsid w:val="00C46878"/>
    <w:rsid w:val="00C955F8"/>
    <w:rsid w:val="00CB4A51"/>
    <w:rsid w:val="00CD4532"/>
    <w:rsid w:val="00CD47B0"/>
    <w:rsid w:val="00CE6104"/>
    <w:rsid w:val="00CE7918"/>
    <w:rsid w:val="00D16163"/>
    <w:rsid w:val="00D27C15"/>
    <w:rsid w:val="00D3226D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203F2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AF0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F20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%20Lehman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15DC711F3547B1B84BAC542EA0F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CF6D9-1F7F-4407-A1F6-A89790FE3F2D}"/>
      </w:docPartPr>
      <w:docPartBody>
        <w:p w:rsidR="00D64B71" w:rsidRDefault="00FC356F">
          <w:pPr>
            <w:pStyle w:val="DF15DC711F3547B1B84BAC542EA0F666"/>
          </w:pPr>
          <w:r w:rsidRPr="00346DE2">
            <w:t>Last Name</w:t>
          </w:r>
        </w:p>
      </w:docPartBody>
    </w:docPart>
    <w:docPart>
      <w:docPartPr>
        <w:name w:val="5847247064F1472088C46B9DF75EE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34F3B-A75D-4500-8EDD-B857CA2099EE}"/>
      </w:docPartPr>
      <w:docPartBody>
        <w:p w:rsidR="00D64B71" w:rsidRDefault="00FC356F">
          <w:pPr>
            <w:pStyle w:val="5847247064F1472088C46B9DF75EED16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F82"/>
    <w:rsid w:val="00D64B71"/>
    <w:rsid w:val="00D65F82"/>
    <w:rsid w:val="00FC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32"/>
        <w:lang w:val="en-US" w:eastAsia="en-US" w:bidi="bo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15DC711F3547B1B84BAC542EA0F666">
    <w:name w:val="DF15DC711F3547B1B84BAC542EA0F666"/>
  </w:style>
  <w:style w:type="paragraph" w:customStyle="1" w:styleId="5847247064F1472088C46B9DF75EED16">
    <w:name w:val="5847247064F1472088C46B9DF75EED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2021-12-28T23:09:00Z</dcterms:created>
  <dcterms:modified xsi:type="dcterms:W3CDTF">2022-05-16T21:06:00Z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